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0568E" w14:textId="77777777" w:rsidR="00AE11CD" w:rsidRDefault="00AE11CD" w:rsidP="00AE11CD">
      <w:pPr>
        <w:pStyle w:val="Title"/>
        <w:rPr>
          <w:rFonts w:ascii="Arial" w:hAnsi="Arial" w:cs="Arial"/>
          <w:sz w:val="24"/>
          <w:u w:val="single"/>
        </w:rPr>
      </w:pPr>
      <w:bookmarkStart w:id="0" w:name="_GoBack"/>
      <w:bookmarkEnd w:id="0"/>
    </w:p>
    <w:p w14:paraId="62F8CBA6" w14:textId="4CC253A9" w:rsidR="00AE11CD" w:rsidRPr="00341FFE" w:rsidRDefault="00AE11CD" w:rsidP="00AE11CD">
      <w:pPr>
        <w:pStyle w:val="Title"/>
        <w:rPr>
          <w:rFonts w:ascii="Arial" w:hAnsi="Arial" w:cs="Arial"/>
          <w:sz w:val="24"/>
          <w:u w:val="single"/>
        </w:rPr>
      </w:pPr>
      <w:r w:rsidRPr="00341FFE">
        <w:rPr>
          <w:rFonts w:ascii="Arial" w:hAnsi="Arial" w:cs="Arial"/>
          <w:sz w:val="24"/>
          <w:u w:val="single"/>
        </w:rPr>
        <w:t>ADMISSION INFORMATION FORM</w:t>
      </w:r>
    </w:p>
    <w:p w14:paraId="7DA99A69" w14:textId="77777777" w:rsidR="00AE11CD" w:rsidRDefault="00AE11CD" w:rsidP="00AE11CD">
      <w:pPr>
        <w:jc w:val="both"/>
        <w:rPr>
          <w:rFonts w:ascii="Arial" w:hAnsi="Arial"/>
          <w:sz w:val="22"/>
        </w:rPr>
      </w:pPr>
    </w:p>
    <w:p w14:paraId="6E9598B1" w14:textId="77777777" w:rsidR="00AE11CD" w:rsidRDefault="00AE11CD" w:rsidP="00AE11CD">
      <w:pPr>
        <w:jc w:val="both"/>
        <w:rPr>
          <w:rFonts w:ascii="Arial" w:hAnsi="Arial"/>
          <w:sz w:val="22"/>
        </w:rPr>
      </w:pPr>
    </w:p>
    <w:p w14:paraId="7C0FA387" w14:textId="77777777" w:rsidR="00AE11CD" w:rsidRDefault="00AE11CD" w:rsidP="00AE11CD">
      <w:pPr>
        <w:jc w:val="both"/>
        <w:rPr>
          <w:rFonts w:ascii="Arial" w:hAnsi="Arial"/>
          <w:sz w:val="22"/>
        </w:rPr>
      </w:pPr>
    </w:p>
    <w:p w14:paraId="7F015B2A" w14:textId="2F3FAE84" w:rsidR="00AE11CD" w:rsidRPr="00AE11CD" w:rsidRDefault="006858FD" w:rsidP="00AE11CD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NAME OF PUPIL</w:t>
      </w:r>
      <w:r w:rsidR="00AE11CD" w:rsidRPr="00AE11CD">
        <w:rPr>
          <w:rFonts w:ascii="Arial" w:hAnsi="Arial"/>
          <w:sz w:val="20"/>
          <w:szCs w:val="20"/>
        </w:rPr>
        <w:t>:</w:t>
      </w:r>
      <w:r>
        <w:rPr>
          <w:rFonts w:ascii="Arial" w:hAnsi="Arial"/>
          <w:sz w:val="20"/>
          <w:szCs w:val="20"/>
        </w:rPr>
        <w:t xml:space="preserve"> </w:t>
      </w:r>
      <w:r w:rsidR="00AE11CD">
        <w:rPr>
          <w:rFonts w:ascii="Arial" w:hAnsi="Arial"/>
          <w:sz w:val="20"/>
          <w:szCs w:val="20"/>
        </w:rPr>
        <w:t>…………………………………</w:t>
      </w:r>
      <w:r>
        <w:rPr>
          <w:rFonts w:ascii="Arial" w:hAnsi="Arial"/>
          <w:sz w:val="20"/>
          <w:szCs w:val="20"/>
        </w:rPr>
        <w:t>………………………………………………………………………</w:t>
      </w:r>
      <w:r w:rsidR="00AE11CD">
        <w:rPr>
          <w:rFonts w:ascii="Arial" w:hAnsi="Arial"/>
          <w:sz w:val="20"/>
          <w:szCs w:val="20"/>
        </w:rPr>
        <w:t>.</w:t>
      </w:r>
      <w:r w:rsidR="00AE11CD" w:rsidRPr="00AE11CD">
        <w:rPr>
          <w:rFonts w:ascii="Arial" w:hAnsi="Arial"/>
          <w:sz w:val="20"/>
          <w:szCs w:val="20"/>
        </w:rPr>
        <w:t xml:space="preserve">                                          </w:t>
      </w:r>
    </w:p>
    <w:p w14:paraId="72135477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6A9C3CF5" w14:textId="1D1CE4CF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>DATE OF BIRTH:</w:t>
      </w:r>
      <w:r w:rsidR="006858FD">
        <w:rPr>
          <w:rFonts w:ascii="Arial" w:hAnsi="Arial"/>
          <w:sz w:val="20"/>
          <w:szCs w:val="20"/>
        </w:rPr>
        <w:t xml:space="preserve"> …………………………..</w:t>
      </w:r>
    </w:p>
    <w:p w14:paraId="06DB7A38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2CEC6972" w14:textId="2D3A0B73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>CLASS / YEAR GROUP</w:t>
      </w:r>
      <w:r w:rsidR="006858FD">
        <w:rPr>
          <w:rFonts w:ascii="Arial" w:hAnsi="Arial"/>
          <w:sz w:val="20"/>
          <w:szCs w:val="20"/>
        </w:rPr>
        <w:t>: ………………….</w:t>
      </w:r>
    </w:p>
    <w:p w14:paraId="04960F9D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0BE19B4F" w14:textId="26D61119" w:rsid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>NAME OF PARENTS / CARERS:</w:t>
      </w:r>
      <w:r>
        <w:rPr>
          <w:rFonts w:ascii="Arial" w:hAnsi="Arial"/>
          <w:sz w:val="20"/>
          <w:szCs w:val="20"/>
        </w:rPr>
        <w:t xml:space="preserve"> …………………………………………………………………………………………</w:t>
      </w:r>
    </w:p>
    <w:p w14:paraId="7D5AA925" w14:textId="1A17F212" w:rsidR="006858FD" w:rsidRDefault="006858FD" w:rsidP="00AE11CD">
      <w:pPr>
        <w:jc w:val="both"/>
        <w:rPr>
          <w:rFonts w:ascii="Arial" w:hAnsi="Arial"/>
          <w:sz w:val="20"/>
          <w:szCs w:val="20"/>
        </w:rPr>
      </w:pPr>
    </w:p>
    <w:p w14:paraId="23AE594F" w14:textId="6109F038" w:rsidR="006858FD" w:rsidRPr="00AE11CD" w:rsidRDefault="006858FD" w:rsidP="00AE11CD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</w:t>
      </w:r>
      <w:r w:rsidR="00CC6921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………………………………………………………………………………………...</w:t>
      </w:r>
    </w:p>
    <w:p w14:paraId="66ACD5E2" w14:textId="249BB85A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7D26EE67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  <w:u w:val="single"/>
        </w:rPr>
      </w:pPr>
    </w:p>
    <w:p w14:paraId="1351BE8B" w14:textId="77777777" w:rsidR="00CC6921" w:rsidRPr="00AE11CD" w:rsidRDefault="00CC6921" w:rsidP="00CC6921">
      <w:pPr>
        <w:jc w:val="both"/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HOME/MOB</w:t>
      </w:r>
      <w:proofErr w:type="gramStart"/>
      <w:r w:rsidRPr="006858FD">
        <w:rPr>
          <w:rFonts w:ascii="Arial" w:hAnsi="Arial"/>
          <w:sz w:val="20"/>
          <w:szCs w:val="20"/>
        </w:rPr>
        <w:t>:………………………………………...</w:t>
      </w:r>
      <w:proofErr w:type="gramEnd"/>
      <w:r w:rsidRPr="006858F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 </w:t>
      </w:r>
      <w:r w:rsidRPr="00AE11CD">
        <w:rPr>
          <w:rFonts w:ascii="Arial" w:hAnsi="Arial"/>
          <w:sz w:val="20"/>
          <w:szCs w:val="20"/>
        </w:rPr>
        <w:t>HOME/MOB:………………………</w:t>
      </w:r>
      <w:r>
        <w:rPr>
          <w:rFonts w:ascii="Arial" w:hAnsi="Arial"/>
          <w:sz w:val="20"/>
          <w:szCs w:val="20"/>
        </w:rPr>
        <w:t>……………………………..</w:t>
      </w:r>
      <w:r w:rsidRPr="00AE11CD">
        <w:rPr>
          <w:rFonts w:ascii="Arial" w:hAnsi="Arial"/>
          <w:sz w:val="20"/>
          <w:szCs w:val="20"/>
        </w:rPr>
        <w:t>…</w:t>
      </w:r>
    </w:p>
    <w:p w14:paraId="42079EC2" w14:textId="77777777" w:rsidR="00CC6921" w:rsidRPr="00AE11CD" w:rsidRDefault="00CC6921" w:rsidP="00CC6921">
      <w:pPr>
        <w:jc w:val="both"/>
        <w:rPr>
          <w:rFonts w:ascii="Arial" w:hAnsi="Arial"/>
          <w:sz w:val="20"/>
          <w:szCs w:val="20"/>
        </w:rPr>
      </w:pPr>
    </w:p>
    <w:p w14:paraId="39623E29" w14:textId="77777777" w:rsidR="00CC6921" w:rsidRDefault="00CC6921" w:rsidP="00CC6921">
      <w:pPr>
        <w:jc w:val="both"/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EMAIL</w:t>
      </w:r>
      <w:r>
        <w:rPr>
          <w:rFonts w:ascii="Arial" w:hAnsi="Arial"/>
          <w:sz w:val="20"/>
          <w:szCs w:val="20"/>
        </w:rPr>
        <w:t>:</w:t>
      </w:r>
      <w:r w:rsidRPr="00AE11CD">
        <w:rPr>
          <w:rFonts w:ascii="Arial" w:hAnsi="Arial"/>
          <w:sz w:val="20"/>
          <w:szCs w:val="20"/>
        </w:rPr>
        <w:t xml:space="preserve"> ………………………</w:t>
      </w:r>
      <w:r>
        <w:rPr>
          <w:rFonts w:ascii="Arial" w:hAnsi="Arial"/>
          <w:sz w:val="20"/>
          <w:szCs w:val="20"/>
        </w:rPr>
        <w:t xml:space="preserve">…………………….… </w:t>
      </w:r>
      <w:r w:rsidRPr="00AE11CD">
        <w:rPr>
          <w:rFonts w:ascii="Arial" w:hAnsi="Arial"/>
          <w:sz w:val="20"/>
          <w:szCs w:val="20"/>
        </w:rPr>
        <w:t>EMAIL</w:t>
      </w:r>
      <w:r>
        <w:rPr>
          <w:rFonts w:ascii="Arial" w:hAnsi="Arial"/>
          <w:sz w:val="20"/>
          <w:szCs w:val="20"/>
        </w:rPr>
        <w:t>:</w:t>
      </w:r>
      <w:r w:rsidRPr="00AE11CD">
        <w:rPr>
          <w:rFonts w:ascii="Arial" w:hAnsi="Arial"/>
          <w:sz w:val="20"/>
          <w:szCs w:val="20"/>
        </w:rPr>
        <w:t xml:space="preserve"> ………………………</w:t>
      </w:r>
      <w:r>
        <w:rPr>
          <w:rFonts w:ascii="Arial" w:hAnsi="Arial"/>
          <w:sz w:val="20"/>
          <w:szCs w:val="20"/>
        </w:rPr>
        <w:t>………………………………………</w:t>
      </w:r>
      <w:r w:rsidRPr="00AE11CD">
        <w:rPr>
          <w:rFonts w:ascii="Arial" w:hAnsi="Arial"/>
          <w:sz w:val="20"/>
          <w:szCs w:val="20"/>
          <w:u w:val="single"/>
        </w:rPr>
        <w:t xml:space="preserve"> </w:t>
      </w:r>
    </w:p>
    <w:p w14:paraId="394DCB06" w14:textId="08F781E4" w:rsidR="00AE11CD" w:rsidRDefault="00AE11CD" w:rsidP="00AE11CD">
      <w:pPr>
        <w:jc w:val="both"/>
        <w:rPr>
          <w:rFonts w:ascii="Arial" w:hAnsi="Arial"/>
          <w:b/>
          <w:sz w:val="20"/>
          <w:szCs w:val="20"/>
        </w:rPr>
      </w:pPr>
    </w:p>
    <w:p w14:paraId="72FAD8A3" w14:textId="77777777" w:rsidR="00CC6921" w:rsidRPr="00AE11CD" w:rsidRDefault="00CC6921" w:rsidP="00CC6921">
      <w:pPr>
        <w:jc w:val="both"/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HOME/MOB</w:t>
      </w:r>
      <w:proofErr w:type="gramStart"/>
      <w:r w:rsidRPr="006858FD">
        <w:rPr>
          <w:rFonts w:ascii="Arial" w:hAnsi="Arial"/>
          <w:sz w:val="20"/>
          <w:szCs w:val="20"/>
        </w:rPr>
        <w:t>:………………………………………...</w:t>
      </w:r>
      <w:proofErr w:type="gramEnd"/>
      <w:r w:rsidRPr="006858F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 </w:t>
      </w:r>
      <w:r w:rsidRPr="00AE11CD">
        <w:rPr>
          <w:rFonts w:ascii="Arial" w:hAnsi="Arial"/>
          <w:sz w:val="20"/>
          <w:szCs w:val="20"/>
        </w:rPr>
        <w:t>HOME/MOB:………………………</w:t>
      </w:r>
      <w:r>
        <w:rPr>
          <w:rFonts w:ascii="Arial" w:hAnsi="Arial"/>
          <w:sz w:val="20"/>
          <w:szCs w:val="20"/>
        </w:rPr>
        <w:t>……………………………..</w:t>
      </w:r>
      <w:r w:rsidRPr="00AE11CD">
        <w:rPr>
          <w:rFonts w:ascii="Arial" w:hAnsi="Arial"/>
          <w:sz w:val="20"/>
          <w:szCs w:val="20"/>
        </w:rPr>
        <w:t>…</w:t>
      </w:r>
    </w:p>
    <w:p w14:paraId="1C55CB92" w14:textId="77777777" w:rsidR="00CC6921" w:rsidRPr="00AE11CD" w:rsidRDefault="00CC6921" w:rsidP="00CC6921">
      <w:pPr>
        <w:jc w:val="both"/>
        <w:rPr>
          <w:rFonts w:ascii="Arial" w:hAnsi="Arial"/>
          <w:sz w:val="20"/>
          <w:szCs w:val="20"/>
        </w:rPr>
      </w:pPr>
    </w:p>
    <w:p w14:paraId="226F5850" w14:textId="77777777" w:rsidR="00CC6921" w:rsidRDefault="00CC6921" w:rsidP="00CC6921">
      <w:pPr>
        <w:jc w:val="both"/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EMAIL</w:t>
      </w:r>
      <w:r>
        <w:rPr>
          <w:rFonts w:ascii="Arial" w:hAnsi="Arial"/>
          <w:sz w:val="20"/>
          <w:szCs w:val="20"/>
        </w:rPr>
        <w:t>:</w:t>
      </w:r>
      <w:r w:rsidRPr="00AE11CD">
        <w:rPr>
          <w:rFonts w:ascii="Arial" w:hAnsi="Arial"/>
          <w:sz w:val="20"/>
          <w:szCs w:val="20"/>
        </w:rPr>
        <w:t xml:space="preserve"> ………………………</w:t>
      </w:r>
      <w:r>
        <w:rPr>
          <w:rFonts w:ascii="Arial" w:hAnsi="Arial"/>
          <w:sz w:val="20"/>
          <w:szCs w:val="20"/>
        </w:rPr>
        <w:t xml:space="preserve">…………………….… </w:t>
      </w:r>
      <w:r w:rsidRPr="00AE11CD">
        <w:rPr>
          <w:rFonts w:ascii="Arial" w:hAnsi="Arial"/>
          <w:sz w:val="20"/>
          <w:szCs w:val="20"/>
        </w:rPr>
        <w:t>EMAIL</w:t>
      </w:r>
      <w:r>
        <w:rPr>
          <w:rFonts w:ascii="Arial" w:hAnsi="Arial"/>
          <w:sz w:val="20"/>
          <w:szCs w:val="20"/>
        </w:rPr>
        <w:t>:</w:t>
      </w:r>
      <w:r w:rsidRPr="00AE11CD">
        <w:rPr>
          <w:rFonts w:ascii="Arial" w:hAnsi="Arial"/>
          <w:sz w:val="20"/>
          <w:szCs w:val="20"/>
        </w:rPr>
        <w:t xml:space="preserve"> ………………………</w:t>
      </w:r>
      <w:r>
        <w:rPr>
          <w:rFonts w:ascii="Arial" w:hAnsi="Arial"/>
          <w:sz w:val="20"/>
          <w:szCs w:val="20"/>
        </w:rPr>
        <w:t>………………………………………</w:t>
      </w:r>
      <w:r w:rsidRPr="00AE11CD">
        <w:rPr>
          <w:rFonts w:ascii="Arial" w:hAnsi="Arial"/>
          <w:sz w:val="20"/>
          <w:szCs w:val="20"/>
          <w:u w:val="single"/>
        </w:rPr>
        <w:t xml:space="preserve"> </w:t>
      </w:r>
    </w:p>
    <w:p w14:paraId="1A3EB6E3" w14:textId="77777777" w:rsidR="00CC6921" w:rsidRPr="00AE11CD" w:rsidRDefault="00CC6921" w:rsidP="00AE11CD">
      <w:pPr>
        <w:jc w:val="both"/>
        <w:rPr>
          <w:rFonts w:ascii="Arial" w:hAnsi="Arial"/>
          <w:b/>
          <w:sz w:val="20"/>
          <w:szCs w:val="20"/>
        </w:rPr>
      </w:pPr>
    </w:p>
    <w:p w14:paraId="1F4F76E6" w14:textId="2F9DA84B" w:rsidR="00AE11CD" w:rsidRPr="00AE11CD" w:rsidRDefault="00AE11CD" w:rsidP="00AE11CD">
      <w:pPr>
        <w:jc w:val="both"/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CURRENT ADDRESS:</w:t>
      </w:r>
      <w:r>
        <w:rPr>
          <w:rFonts w:ascii="Arial" w:hAnsi="Arial"/>
          <w:sz w:val="20"/>
          <w:szCs w:val="20"/>
        </w:rPr>
        <w:t xml:space="preserve"> …………………………………………………………………………………………………….</w:t>
      </w:r>
      <w:r w:rsidRPr="00AE11CD">
        <w:rPr>
          <w:rFonts w:ascii="Arial" w:hAnsi="Arial"/>
          <w:sz w:val="20"/>
          <w:szCs w:val="20"/>
        </w:rPr>
        <w:tab/>
      </w:r>
    </w:p>
    <w:p w14:paraId="46911A57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34C1F7A5" w14:textId="38C1CE02" w:rsid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>OTHER ADDRESSES (if applicable)</w:t>
      </w:r>
      <w:r>
        <w:rPr>
          <w:rFonts w:ascii="Arial" w:hAnsi="Arial"/>
          <w:sz w:val="20"/>
          <w:szCs w:val="20"/>
        </w:rPr>
        <w:t>:</w:t>
      </w:r>
      <w:r w:rsidRPr="00AE11C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…………………………………………………………………………………….</w:t>
      </w:r>
    </w:p>
    <w:p w14:paraId="79111EC4" w14:textId="20D63779" w:rsid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551AD095" w14:textId="7978E047" w:rsidR="00AE11CD" w:rsidRPr="00AE11CD" w:rsidRDefault="00AE11CD" w:rsidP="00AE11CD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………………………………………………………………………………………………………………………………...</w:t>
      </w:r>
    </w:p>
    <w:p w14:paraId="10464FAF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746B9EC6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ab/>
      </w:r>
      <w:r w:rsidRPr="00AE11CD">
        <w:rPr>
          <w:rFonts w:ascii="Arial" w:hAnsi="Arial"/>
          <w:sz w:val="20"/>
          <w:szCs w:val="20"/>
        </w:rPr>
        <w:tab/>
        <w:t xml:space="preserve"> </w:t>
      </w:r>
    </w:p>
    <w:p w14:paraId="5FB70697" w14:textId="0803DF60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  <w:r w:rsidRPr="00AE11CD">
        <w:rPr>
          <w:rFonts w:ascii="Arial" w:hAnsi="Arial"/>
          <w:sz w:val="20"/>
          <w:szCs w:val="20"/>
        </w:rPr>
        <w:t>EXPECTED START DATE AT LYTHAM CE</w:t>
      </w:r>
      <w:r>
        <w:rPr>
          <w:rFonts w:ascii="Arial" w:hAnsi="Arial"/>
          <w:sz w:val="20"/>
          <w:szCs w:val="20"/>
        </w:rPr>
        <w:t>: …………………………………..</w:t>
      </w:r>
    </w:p>
    <w:p w14:paraId="0B84C805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7FFA1046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374F50EE" w14:textId="61DC16F2" w:rsidR="00AE11CD" w:rsidRPr="00AE11CD" w:rsidRDefault="00AE11CD" w:rsidP="00AE11CD">
      <w:pPr>
        <w:rPr>
          <w:rFonts w:ascii="Arial" w:hAnsi="Arial"/>
          <w:sz w:val="20"/>
          <w:szCs w:val="20"/>
          <w:u w:val="single"/>
        </w:rPr>
      </w:pPr>
      <w:r w:rsidRPr="00AE11CD">
        <w:rPr>
          <w:rFonts w:ascii="Arial" w:hAnsi="Arial"/>
          <w:sz w:val="20"/>
          <w:szCs w:val="20"/>
        </w:rPr>
        <w:t>PRESENT SCHOOL (if applicable):</w:t>
      </w:r>
      <w:r>
        <w:rPr>
          <w:rFonts w:ascii="Arial" w:hAnsi="Arial"/>
          <w:sz w:val="20"/>
          <w:szCs w:val="20"/>
        </w:rPr>
        <w:t xml:space="preserve"> ………………………………………………………………………………………</w:t>
      </w:r>
    </w:p>
    <w:p w14:paraId="78E08BE8" w14:textId="77777777" w:rsidR="00AE11CD" w:rsidRPr="00AE11CD" w:rsidRDefault="00AE11CD" w:rsidP="00AE11CD">
      <w:pPr>
        <w:jc w:val="both"/>
        <w:rPr>
          <w:rFonts w:ascii="Arial" w:hAnsi="Arial"/>
          <w:sz w:val="20"/>
          <w:szCs w:val="20"/>
        </w:rPr>
      </w:pPr>
    </w:p>
    <w:p w14:paraId="59642E21" w14:textId="77777777" w:rsidR="00AE11CD" w:rsidRDefault="00AE11CD" w:rsidP="00AE11CD">
      <w:pPr>
        <w:jc w:val="both"/>
        <w:rPr>
          <w:rFonts w:ascii="Arial" w:hAnsi="Arial"/>
          <w:sz w:val="22"/>
        </w:rPr>
      </w:pPr>
    </w:p>
    <w:p w14:paraId="6AFB84FC" w14:textId="6859DB3C" w:rsidR="00AE11CD" w:rsidRDefault="00AE11CD" w:rsidP="00AE11CD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ADDITIONAL INFORMATION: ………………………………………………………………………………..</w:t>
      </w:r>
    </w:p>
    <w:p w14:paraId="5A3C88CD" w14:textId="5F5911EA" w:rsidR="00AE11CD" w:rsidRDefault="00AE11CD" w:rsidP="00AE11CD">
      <w:pPr>
        <w:jc w:val="both"/>
        <w:rPr>
          <w:rFonts w:ascii="Arial" w:hAnsi="Arial"/>
          <w:sz w:val="22"/>
        </w:rPr>
      </w:pPr>
    </w:p>
    <w:p w14:paraId="3E2F85C8" w14:textId="161C4A4C" w:rsidR="00AE11CD" w:rsidRDefault="00AE11CD" w:rsidP="00AE11CD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……………………………………………………………………………………………………………………..</w:t>
      </w:r>
    </w:p>
    <w:p w14:paraId="565B0AC4" w14:textId="7DB8F424" w:rsidR="00AE11CD" w:rsidRDefault="00AE11CD" w:rsidP="00AE11CD">
      <w:pPr>
        <w:jc w:val="both"/>
        <w:rPr>
          <w:rFonts w:ascii="Arial" w:hAnsi="Arial"/>
          <w:sz w:val="22"/>
        </w:rPr>
      </w:pPr>
    </w:p>
    <w:p w14:paraId="3B7AFB58" w14:textId="682B1B78" w:rsidR="00AE11CD" w:rsidRDefault="00AE11CD" w:rsidP="00AE11CD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……………………………………………………………………………………………………………………..</w:t>
      </w:r>
    </w:p>
    <w:p w14:paraId="58C9BCDC" w14:textId="125D81EB" w:rsidR="00AE11CD" w:rsidRPr="00B31191" w:rsidRDefault="009F07B9" w:rsidP="00AE11CD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Please return f</w:t>
      </w:r>
      <w:r w:rsidR="00B31191" w:rsidRPr="00B31191">
        <w:rPr>
          <w:rFonts w:ascii="Arial" w:hAnsi="Arial"/>
          <w:b/>
          <w:sz w:val="22"/>
        </w:rPr>
        <w:t>o</w:t>
      </w:r>
      <w:r>
        <w:rPr>
          <w:rFonts w:ascii="Arial" w:hAnsi="Arial"/>
          <w:b/>
          <w:sz w:val="22"/>
        </w:rPr>
        <w:t>r</w:t>
      </w:r>
      <w:r w:rsidR="00B31191" w:rsidRPr="00B31191">
        <w:rPr>
          <w:rFonts w:ascii="Arial" w:hAnsi="Arial"/>
          <w:b/>
          <w:sz w:val="22"/>
        </w:rPr>
        <w:t>m to</w:t>
      </w:r>
      <w:r w:rsidR="00B31191">
        <w:rPr>
          <w:rFonts w:ascii="Arial" w:hAnsi="Arial"/>
          <w:b/>
          <w:sz w:val="22"/>
        </w:rPr>
        <w:t xml:space="preserve"> </w:t>
      </w:r>
      <w:hyperlink r:id="rId11" w:history="1">
        <w:r w:rsidR="00B31191" w:rsidRPr="000C4F9B">
          <w:rPr>
            <w:rStyle w:val="Hyperlink"/>
            <w:rFonts w:ascii="Arial" w:hAnsi="Arial"/>
            <w:b/>
            <w:sz w:val="22"/>
          </w:rPr>
          <w:t>office@lytham.lancs.sch.uk</w:t>
        </w:r>
      </w:hyperlink>
      <w:r w:rsidR="00B31191">
        <w:rPr>
          <w:rFonts w:ascii="Arial" w:hAnsi="Arial"/>
          <w:b/>
          <w:sz w:val="22"/>
        </w:rPr>
        <w:t xml:space="preserve"> or to the School Office</w:t>
      </w:r>
      <w:r w:rsidR="00B31191" w:rsidRPr="00B31191">
        <w:rPr>
          <w:rFonts w:ascii="Arial" w:hAnsi="Arial"/>
          <w:b/>
          <w:sz w:val="22"/>
        </w:rPr>
        <w:t xml:space="preserve"> </w:t>
      </w:r>
    </w:p>
    <w:p w14:paraId="6E53492B" w14:textId="77777777" w:rsidR="00B31191" w:rsidRDefault="00B31191" w:rsidP="00AE11CD">
      <w:pPr>
        <w:jc w:val="both"/>
        <w:rPr>
          <w:rFonts w:ascii="Arial" w:hAnsi="Arial"/>
          <w:sz w:val="22"/>
        </w:rPr>
      </w:pPr>
    </w:p>
    <w:p w14:paraId="32087362" w14:textId="6F0357FC" w:rsidR="00AE11CD" w:rsidRDefault="00AE11CD" w:rsidP="00AE11CD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For Office Use only:</w:t>
      </w:r>
    </w:p>
    <w:p w14:paraId="589385CC" w14:textId="2E80C98A" w:rsidR="00AE11CD" w:rsidRDefault="00AE11CD" w:rsidP="00AE11CD">
      <w:pPr>
        <w:jc w:val="both"/>
        <w:rPr>
          <w:rFonts w:ascii="Arial" w:hAnsi="Arial"/>
          <w:sz w:val="22"/>
        </w:rPr>
      </w:pPr>
    </w:p>
    <w:p w14:paraId="1E478D79" w14:textId="102FBA7A" w:rsidR="00AE11CD" w:rsidRDefault="00B31191" w:rsidP="00AE11CD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Contacted …………………….         </w:t>
      </w:r>
      <w:r w:rsidR="00AC3187">
        <w:rPr>
          <w:rFonts w:ascii="Arial" w:hAnsi="Arial"/>
          <w:sz w:val="22"/>
        </w:rPr>
        <w:t xml:space="preserve">   </w:t>
      </w:r>
      <w:r w:rsidR="00AE11CD">
        <w:rPr>
          <w:rFonts w:ascii="Arial" w:hAnsi="Arial"/>
          <w:sz w:val="22"/>
        </w:rPr>
        <w:t xml:space="preserve">Tour Date ………………….. </w:t>
      </w:r>
      <w:r>
        <w:rPr>
          <w:rFonts w:ascii="Arial" w:hAnsi="Arial"/>
          <w:sz w:val="22"/>
        </w:rPr>
        <w:t xml:space="preserve">                 </w:t>
      </w:r>
      <w:r w:rsidR="00AE11CD">
        <w:rPr>
          <w:rFonts w:ascii="Arial" w:hAnsi="Arial"/>
          <w:sz w:val="22"/>
        </w:rPr>
        <w:t>Pupil Access</w:t>
      </w:r>
      <w:r>
        <w:rPr>
          <w:rFonts w:ascii="Arial" w:hAnsi="Arial"/>
          <w:sz w:val="22"/>
        </w:rPr>
        <w:t>………………….</w:t>
      </w:r>
    </w:p>
    <w:p w14:paraId="4E29998D" w14:textId="77777777" w:rsidR="00AE11CD" w:rsidRDefault="00AE11CD" w:rsidP="00AE11CD">
      <w:pPr>
        <w:spacing w:line="276" w:lineRule="auto"/>
        <w:jc w:val="both"/>
        <w:rPr>
          <w:rFonts w:ascii="Arial" w:hAnsi="Arial"/>
          <w:sz w:val="22"/>
        </w:rPr>
      </w:pPr>
    </w:p>
    <w:p w14:paraId="75192DD5" w14:textId="694EAED6" w:rsidR="004611F4" w:rsidRPr="004611F4" w:rsidRDefault="004611F4" w:rsidP="007A1A53">
      <w:pPr>
        <w:jc w:val="both"/>
        <w:rPr>
          <w:rFonts w:ascii="Calibri" w:hAnsi="Calibri"/>
          <w:lang w:val="en-US" w:eastAsia="en-US"/>
        </w:rPr>
      </w:pPr>
    </w:p>
    <w:p w14:paraId="53BFE577" w14:textId="3E24ED6C" w:rsidR="00A86477" w:rsidRPr="004611F4" w:rsidRDefault="00A86477" w:rsidP="007A1A53">
      <w:pPr>
        <w:jc w:val="both"/>
        <w:rPr>
          <w:rFonts w:ascii="Calibri" w:hAnsi="Calibri"/>
          <w:lang w:val="en-US" w:eastAsia="en-US"/>
        </w:rPr>
      </w:pPr>
    </w:p>
    <w:sectPr w:rsidR="00A86477" w:rsidRPr="004611F4" w:rsidSect="00993947">
      <w:footerReference w:type="default" r:id="rId12"/>
      <w:headerReference w:type="first" r:id="rId13"/>
      <w:footerReference w:type="first" r:id="rId14"/>
      <w:pgSz w:w="11906" w:h="16838" w:code="9"/>
      <w:pgMar w:top="1418" w:right="851" w:bottom="284" w:left="851" w:header="851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47469D" w14:textId="77777777" w:rsidR="00B529D1" w:rsidRDefault="00B529D1">
      <w:r>
        <w:separator/>
      </w:r>
    </w:p>
  </w:endnote>
  <w:endnote w:type="continuationSeparator" w:id="0">
    <w:p w14:paraId="677FD696" w14:textId="77777777" w:rsidR="00B529D1" w:rsidRDefault="00B5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A9C86" w14:textId="710674A6" w:rsidR="009654EA" w:rsidRDefault="009654EA" w:rsidP="0004557D">
    <w:pPr>
      <w:pStyle w:val="Footer"/>
      <w:tabs>
        <w:tab w:val="clear" w:pos="8306"/>
        <w:tab w:val="left" w:pos="4320"/>
        <w:tab w:val="left" w:pos="5040"/>
        <w:tab w:val="left" w:pos="5760"/>
      </w:tabs>
    </w:pPr>
    <w:r>
      <w:tab/>
    </w:r>
    <w:r>
      <w:tab/>
    </w:r>
    <w:r>
      <w:tab/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CEB48" w14:textId="77777777" w:rsidR="004611F4" w:rsidRDefault="004611F4" w:rsidP="004611F4">
    <w:pPr>
      <w:pStyle w:val="Footer"/>
      <w:tabs>
        <w:tab w:val="clear" w:pos="8306"/>
        <w:tab w:val="left" w:pos="4320"/>
        <w:tab w:val="left" w:pos="5040"/>
        <w:tab w:val="left" w:pos="5760"/>
      </w:tabs>
    </w:pPr>
    <w:r w:rsidRPr="00DD1DAE"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70AF6B5" wp14:editId="0AA75786">
              <wp:simplePos x="0" y="0"/>
              <wp:positionH relativeFrom="column">
                <wp:posOffset>-7620</wp:posOffset>
              </wp:positionH>
              <wp:positionV relativeFrom="page">
                <wp:posOffset>9860625</wp:posOffset>
              </wp:positionV>
              <wp:extent cx="6306185" cy="965835"/>
              <wp:effectExtent l="0" t="0" r="0" b="2476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06185" cy="965835"/>
                        <a:chOff x="375" y="15070"/>
                        <a:chExt cx="11335" cy="1475"/>
                      </a:xfrm>
                    </wpg:grpSpPr>
                    <wpg:grpSp>
                      <wpg:cNvPr id="8" name="Group 6"/>
                      <wpg:cNvGrpSpPr>
                        <a:grpSpLocks/>
                      </wpg:cNvGrpSpPr>
                      <wpg:grpSpPr bwMode="auto">
                        <a:xfrm>
                          <a:off x="375" y="15169"/>
                          <a:ext cx="1127" cy="1376"/>
                          <a:chOff x="4771" y="6468"/>
                          <a:chExt cx="1400" cy="1524"/>
                        </a:xfrm>
                      </wpg:grpSpPr>
                      <pic:pic xmlns:pic="http://schemas.openxmlformats.org/drawingml/2006/picture">
                        <pic:nvPicPr>
                          <pic:cNvPr id="22" name="Picture 7" descr="Diocese of Blackburn C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1" y="6468"/>
                            <a:ext cx="1400" cy="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911" y="7230"/>
                            <a:ext cx="1120" cy="7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8EFF37" w14:textId="77777777" w:rsidR="004611F4" w:rsidRPr="00A37AC2" w:rsidRDefault="004611F4" w:rsidP="004611F4">
                              <w:pPr>
                                <w:jc w:val="center"/>
                                <w:rPr>
                                  <w:rFonts w:ascii="Eras Light ITC" w:hAnsi="Eras Light ITC"/>
                                  <w:sz w:val="12"/>
                                </w:rPr>
                              </w:pPr>
                              <w:r w:rsidRPr="00A37AC2">
                                <w:rPr>
                                  <w:rFonts w:ascii="Eras Light ITC" w:hAnsi="Eras Light ITC"/>
                                  <w:sz w:val="12"/>
                                </w:rPr>
                                <w:t>Good Practice</w:t>
                              </w:r>
                            </w:p>
                            <w:p w14:paraId="64E186D1" w14:textId="77777777" w:rsidR="004611F4" w:rsidRPr="00A37AC2" w:rsidRDefault="004611F4" w:rsidP="004611F4">
                              <w:pPr>
                                <w:jc w:val="center"/>
                                <w:rPr>
                                  <w:rFonts w:ascii="Eras Light ITC" w:hAnsi="Eras Light ITC"/>
                                  <w:sz w:val="12"/>
                                </w:rPr>
                              </w:pPr>
                              <w:r w:rsidRPr="00A37AC2">
                                <w:rPr>
                                  <w:rFonts w:ascii="Eras Light ITC" w:hAnsi="Eras Light ITC"/>
                                  <w:sz w:val="12"/>
                                </w:rPr>
                                <w:t>Award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24" name="Picture 9" descr="C:\Documents and Settings\office\Local Settings\Temporary Internet Files\Content.IE5\7YYZPKU4\IEP%20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r:link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42" y="15169"/>
                          <a:ext cx="1260" cy="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11" descr="http://www.lytham.lancs.sch.uk/images/library/thumb/Healthy-School-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r:link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17" y="15170"/>
                          <a:ext cx="1445" cy="7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g:grpSp>
                      <wpg:cNvPr id="26" name="Group 12"/>
                      <wpg:cNvGrpSpPr>
                        <a:grpSpLocks/>
                      </wpg:cNvGrpSpPr>
                      <wpg:grpSpPr bwMode="auto">
                        <a:xfrm>
                          <a:off x="6762" y="15169"/>
                          <a:ext cx="1537" cy="840"/>
                          <a:chOff x="9817" y="12861"/>
                          <a:chExt cx="1677" cy="840"/>
                        </a:xfrm>
                      </wpg:grpSpPr>
                      <pic:pic xmlns:pic="http://schemas.openxmlformats.org/drawingml/2006/picture">
                        <pic:nvPicPr>
                          <pic:cNvPr id="27" name="Picture 13" descr="Eco-Schools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17" y="12861"/>
                            <a:ext cx="1394" cy="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4" descr="silver eco school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4" y="13067"/>
                            <a:ext cx="700" cy="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wpg:grpSp>
                      <wpg:cNvPr id="29" name="Group 15"/>
                      <wpg:cNvGrpSpPr>
                        <a:grpSpLocks/>
                      </wpg:cNvGrpSpPr>
                      <wpg:grpSpPr bwMode="auto">
                        <a:xfrm>
                          <a:off x="8248" y="15070"/>
                          <a:ext cx="1400" cy="1143"/>
                          <a:chOff x="8131" y="12183"/>
                          <a:chExt cx="1400" cy="762"/>
                        </a:xfrm>
                      </wpg:grpSpPr>
                      <pic:pic xmlns:pic="http://schemas.openxmlformats.org/drawingml/2006/picture">
                        <pic:nvPicPr>
                          <pic:cNvPr id="30" name="Picture 16" descr="le_logo_bmp_o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1" y="12183"/>
                            <a:ext cx="866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8131" y="12564"/>
                            <a:ext cx="1400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C835A3" w14:textId="77777777" w:rsidR="004611F4" w:rsidRDefault="004611F4" w:rsidP="004611F4">
                              <w:pPr>
                                <w:jc w:val="center"/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</w:pPr>
                              <w:proofErr w:type="spellStart"/>
                              <w:r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  <w:t>Gendernet</w:t>
                              </w:r>
                              <w:proofErr w:type="spellEnd"/>
                            </w:p>
                            <w:p w14:paraId="0ABE84FC" w14:textId="77777777" w:rsidR="004611F4" w:rsidRPr="00214151" w:rsidRDefault="004611F4" w:rsidP="004611F4">
                              <w:pPr>
                                <w:jc w:val="center"/>
                                <w:rPr>
                                  <w:sz w:val="12"/>
                                </w:rPr>
                              </w:pPr>
                              <w:proofErr w:type="gramStart"/>
                              <w:r w:rsidRPr="00214151"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  <w:t>Innovative  Practice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2" name="Picture 18" descr="http://www.northwestinbloom.co.uk/images/greenfadetop760lgreen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r:link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95" r="79025"/>
                        <a:stretch>
                          <a:fillRect/>
                        </a:stretch>
                      </pic:blipFill>
                      <pic:spPr bwMode="auto">
                        <a:xfrm>
                          <a:off x="9543" y="15157"/>
                          <a:ext cx="1143" cy="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g:grpSp>
                      <wpg:cNvPr id="33" name="Group 19"/>
                      <wpg:cNvGrpSpPr>
                        <a:grpSpLocks/>
                      </wpg:cNvGrpSpPr>
                      <wpg:grpSpPr bwMode="auto">
                        <a:xfrm>
                          <a:off x="1502" y="15070"/>
                          <a:ext cx="1633" cy="1211"/>
                          <a:chOff x="3231" y="12183"/>
                          <a:chExt cx="1680" cy="1143"/>
                        </a:xfrm>
                      </wpg:grpSpPr>
                      <pic:pic xmlns:pic="http://schemas.openxmlformats.org/drawingml/2006/picture">
                        <pic:nvPicPr>
                          <pic:cNvPr id="34" name="Picture 20" descr="le_logo_bmp_o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2" y="12183"/>
                            <a:ext cx="885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231" y="12755"/>
                            <a:ext cx="1680" cy="5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0AC05A" w14:textId="77777777" w:rsidR="004611F4" w:rsidRDefault="004611F4" w:rsidP="004611F4">
                              <w:pPr>
                                <w:jc w:val="center"/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  <w:t>Good Practice Award</w:t>
                              </w:r>
                            </w:p>
                            <w:p w14:paraId="2A81FB90" w14:textId="77777777" w:rsidR="004611F4" w:rsidRDefault="004611F4" w:rsidP="004611F4">
                              <w:pPr>
                                <w:jc w:val="center"/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  <w:t>Improving Achievement in</w:t>
                              </w:r>
                            </w:p>
                            <w:p w14:paraId="579C85FF" w14:textId="77777777" w:rsidR="004611F4" w:rsidRPr="00214151" w:rsidRDefault="004611F4" w:rsidP="004611F4">
                              <w:pPr>
                                <w:jc w:val="center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rFonts w:ascii="Eras Light ITC" w:hAnsi="Eras Light ITC"/>
                                  <w:sz w:val="12"/>
                                  <w:szCs w:val="16"/>
                                </w:rPr>
                                <w:t xml:space="preserve">Writing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6" name="Picture 22" descr="cid:image002.jpg@01CBED38.5A7CC9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r:link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91" y="15120"/>
                          <a:ext cx="919" cy="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0AF6B5" id="Group 5" o:spid="_x0000_s1027" style="position:absolute;margin-left:-.6pt;margin-top:776.45pt;width:496.55pt;height:76.05pt;z-index:251665408;mso-position-vertical-relative:page" coordorigin="375,15070" coordsize="11335,14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AXwAAAABSZ2h0bG9uZwAAAvg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Cjw/eHBhY2tldCBlbmQ9InciPz7/4gxYSUNDX1BST0ZJTEUAAQEAAAxITGlubwIQAABt&#10;bnRyUkdCIFhZWiAHzgACAAkABgAxAABhY3NwTVNGVAAAAABJRUMgc1JHQgAAAAAAAAAAAAAAAQ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">
              <v:group id="Group 6" o:spid="_x0000_s1028" style="position:absolute;left:375;top:15169;width:1127;height:1376" coordorigin="4771,6468" coordsize="1400,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alt="Diocese of Blackburn Crest" style="position:absolute;left:4771;top:6468;width:1400;height: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">
                  <v:imagedata r:id="rId17" r:href="rId18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0" type="#_x0000_t202" style="position:absolute;left:4911;top:7230;width:1120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" strokecolor="white">
                  <v:textbox>
                    <w:txbxContent>
                      <w:p w14:paraId="0C8EFF37" w14:textId="77777777" w:rsidR="004611F4" w:rsidRPr="00A37AC2" w:rsidRDefault="004611F4" w:rsidP="004611F4">
                        <w:pPr>
                          <w:jc w:val="center"/>
                          <w:rPr>
                            <w:rFonts w:ascii="Eras Light ITC" w:hAnsi="Eras Light ITC"/>
                            <w:sz w:val="12"/>
                          </w:rPr>
                        </w:pPr>
                        <w:r w:rsidRPr="00A37AC2">
                          <w:rPr>
                            <w:rFonts w:ascii="Eras Light ITC" w:hAnsi="Eras Light ITC"/>
                            <w:sz w:val="12"/>
                          </w:rPr>
                          <w:t>Good Practice</w:t>
                        </w:r>
                      </w:p>
                      <w:p w14:paraId="64E186D1" w14:textId="77777777" w:rsidR="004611F4" w:rsidRPr="00A37AC2" w:rsidRDefault="004611F4" w:rsidP="004611F4">
                        <w:pPr>
                          <w:jc w:val="center"/>
                          <w:rPr>
                            <w:rFonts w:ascii="Eras Light ITC" w:hAnsi="Eras Light ITC"/>
                            <w:sz w:val="12"/>
                          </w:rPr>
                        </w:pPr>
                        <w:r w:rsidRPr="00A37AC2">
                          <w:rPr>
                            <w:rFonts w:ascii="Eras Light ITC" w:hAnsi="Eras Light ITC"/>
                            <w:sz w:val="12"/>
                          </w:rPr>
                          <w:t>Award</w:t>
                        </w:r>
                      </w:p>
                    </w:txbxContent>
                  </v:textbox>
                </v:shape>
              </v:group>
              <v:shape id="Picture 9" o:spid="_x0000_s1031" type="#_x0000_t75" style="position:absolute;left:3042;top:15169;width:1260;height: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">
                <v:imagedata r:id="rId19" r:href="rId20"/>
              </v:shape>
              <v:shape id="Picture 11" o:spid="_x0000_s1032" type="#_x0000_t75" alt="http://www.lytham.lancs.sch.uk/images/library/thumb/Healthy-School-Logo.jpg" style="position:absolute;left:5317;top:15170;width:1445;height: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">
                <v:imagedata r:id="rId21" r:href="rId22"/>
              </v:shape>
              <v:group id="Group 12" o:spid="_x0000_s1033" style="position:absolute;left:6762;top:15169;width:1537;height:840" coordorigin="9817,12861" coordsize="1677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Picture 13" o:spid="_x0000_s1034" type="#_x0000_t75" alt="Eco-Schools" href="http://www.eco-schools.org.uk/" style="position:absolute;left:9817;top:12861;width:1394;height: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" o:button="t">
                  <v:fill o:detectmouseclick="t"/>
                  <v:imagedata r:id="rId23" r:href="rId24"/>
                </v:shape>
                <v:shape id="Picture 14" o:spid="_x0000_s1035" type="#_x0000_t75" alt="silver eco school2" style="position:absolute;left:10794;top:13067;width:700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">
                  <v:imagedata r:id="rId25" o:title="silver eco school2"/>
                </v:shape>
              </v:group>
              <v:group id="Group 15" o:spid="_x0000_s1036" style="position:absolute;left:8248;top:15070;width:1400;height:1143" coordorigin="8131,12183" coordsize="1400,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<v:shape id="Picture 16" o:spid="_x0000_s1037" type="#_x0000_t75" alt="le_logo_bmp_os2" style="position:absolute;left:8411;top:12183;width:866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">
                  <v:imagedata r:id="rId26" o:title="le_logo_bmp_os2"/>
                </v:shape>
                <v:shape id="Text Box 17" o:spid="_x0000_s1038" type="#_x0000_t202" style="position:absolute;left:8131;top:12564;width:1400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" strokecolor="white">
                  <v:textbox>
                    <w:txbxContent>
                      <w:p w14:paraId="3BC835A3" w14:textId="77777777" w:rsidR="004611F4" w:rsidRDefault="004611F4" w:rsidP="004611F4">
                        <w:pPr>
                          <w:jc w:val="center"/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  <w:t>Gendernet</w:t>
                        </w:r>
                        <w:proofErr w:type="spellEnd"/>
                      </w:p>
                      <w:p w14:paraId="0ABE84FC" w14:textId="77777777" w:rsidR="004611F4" w:rsidRPr="00214151" w:rsidRDefault="004611F4" w:rsidP="004611F4">
                        <w:pPr>
                          <w:jc w:val="center"/>
                          <w:rPr>
                            <w:sz w:val="12"/>
                          </w:rPr>
                        </w:pPr>
                        <w:proofErr w:type="gramStart"/>
                        <w:r w:rsidRPr="00214151"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  <w:t>Innovative  Practice</w:t>
                        </w:r>
                        <w:proofErr w:type="gramEnd"/>
                      </w:p>
                    </w:txbxContent>
                  </v:textbox>
                </v:shape>
              </v:group>
              <v:shape id="Picture 18" o:spid="_x0000_s1039" type="#_x0000_t75" alt="http://www.northwestinbloom.co.uk/images/greenfadetop760lgreenlogo.jpg" style="position:absolute;left:9543;top:15157;width:1143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">
                <v:imagedata r:id="rId27" r:href="rId28" cropleft="2749f" cropright="51790f"/>
              </v:shape>
              <v:group id="Group 19" o:spid="_x0000_s1040" style="position:absolute;left:1502;top:15070;width:1633;height:1211" coordorigin="3231,12183" coordsize="1680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Picture 20" o:spid="_x0000_s1041" type="#_x0000_t75" alt="le_logo_bmp_os2" style="position:absolute;left:3632;top:12183;width:885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">
                  <v:imagedata r:id="rId29" o:title="le_logo_bmp_os2"/>
                </v:shape>
                <v:shape id="Text Box 21" o:spid="_x0000_s1042" type="#_x0000_t202" style="position:absolute;left:3231;top:12755;width:1680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" strokecolor="white">
                  <v:textbox>
                    <w:txbxContent>
                      <w:p w14:paraId="0F0AC05A" w14:textId="77777777" w:rsidR="004611F4" w:rsidRDefault="004611F4" w:rsidP="004611F4">
                        <w:pPr>
                          <w:jc w:val="center"/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</w:pPr>
                        <w:r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  <w:t>Good Practice Award</w:t>
                        </w:r>
                      </w:p>
                      <w:p w14:paraId="2A81FB90" w14:textId="77777777" w:rsidR="004611F4" w:rsidRDefault="004611F4" w:rsidP="004611F4">
                        <w:pPr>
                          <w:jc w:val="center"/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</w:pPr>
                        <w:r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  <w:t>Improving Achievement in</w:t>
                        </w:r>
                      </w:p>
                      <w:p w14:paraId="579C85FF" w14:textId="77777777" w:rsidR="004611F4" w:rsidRPr="00214151" w:rsidRDefault="004611F4" w:rsidP="004611F4">
                        <w:pPr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rFonts w:ascii="Eras Light ITC" w:hAnsi="Eras Light ITC"/>
                            <w:sz w:val="12"/>
                            <w:szCs w:val="16"/>
                          </w:rPr>
                          <w:t xml:space="preserve">Writing </w:t>
                        </w:r>
                      </w:p>
                    </w:txbxContent>
                  </v:textbox>
                </v:shape>
              </v:group>
              <v:shape id="Picture 22" o:spid="_x0000_s1043" type="#_x0000_t75" alt="cid:image002.jpg@01CBED38.5A7CC930" style="position:absolute;left:10791;top:15120;width:919;height: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">
                <v:imagedata r:id="rId30" r:href="rId31"/>
              </v:shape>
              <w10:wrap anchory="page"/>
            </v:group>
          </w:pict>
        </mc:Fallback>
      </mc:AlternateContent>
    </w:r>
    <w:r>
      <w:tab/>
    </w:r>
    <w:r>
      <w:tab/>
    </w:r>
    <w:r>
      <w:tab/>
    </w:r>
    <w:r>
      <w:tab/>
    </w:r>
    <w:r>
      <w:tab/>
    </w:r>
  </w:p>
  <w:p w14:paraId="143DD93B" w14:textId="77777777" w:rsidR="004611F4" w:rsidRDefault="004611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7D023" w14:textId="77777777" w:rsidR="00B529D1" w:rsidRDefault="00B529D1">
      <w:r>
        <w:separator/>
      </w:r>
    </w:p>
  </w:footnote>
  <w:footnote w:type="continuationSeparator" w:id="0">
    <w:p w14:paraId="58502CB2" w14:textId="77777777" w:rsidR="00B529D1" w:rsidRDefault="00B52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64D84" w14:textId="1688457E" w:rsidR="009654EA" w:rsidRDefault="00DD1DAE" w:rsidP="0005143C">
    <w:r>
      <w:rPr>
        <w:noProof/>
      </w:rPr>
      <w:drawing>
        <wp:anchor distT="0" distB="0" distL="114300" distR="114300" simplePos="0" relativeHeight="251663360" behindDoc="0" locked="0" layoutInCell="1" allowOverlap="1" wp14:anchorId="04DEA355" wp14:editId="372DA1CB">
          <wp:simplePos x="0" y="0"/>
          <wp:positionH relativeFrom="column">
            <wp:posOffset>266700</wp:posOffset>
          </wp:positionH>
          <wp:positionV relativeFrom="page">
            <wp:posOffset>281940</wp:posOffset>
          </wp:positionV>
          <wp:extent cx="1314450" cy="1693545"/>
          <wp:effectExtent l="0" t="0" r="0" b="1905"/>
          <wp:wrapNone/>
          <wp:docPr id="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693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0348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E16796" wp14:editId="7D34DCFC">
              <wp:simplePos x="0" y="0"/>
              <wp:positionH relativeFrom="column">
                <wp:posOffset>1948815</wp:posOffset>
              </wp:positionH>
              <wp:positionV relativeFrom="paragraph">
                <wp:posOffset>-213995</wp:posOffset>
              </wp:positionV>
              <wp:extent cx="4356100" cy="1451610"/>
              <wp:effectExtent l="0" t="0" r="38100" b="21590"/>
              <wp:wrapNone/>
              <wp:docPr id="2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6100" cy="1451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7DE102" w14:textId="77777777" w:rsidR="009654EA" w:rsidRPr="005A6679" w:rsidRDefault="00900348" w:rsidP="0005143C">
                          <w:pPr>
                            <w:jc w:val="center"/>
                            <w:rPr>
                              <w:rFonts w:ascii="Arial Rounded MT Bold" w:hAnsi="Arial Rounded MT Bold" w:cs="Tahoma"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Arial Rounded MT Bold" w:hAnsi="Arial Rounded MT Bold" w:cs="Tahoma"/>
                              <w:sz w:val="52"/>
                              <w:szCs w:val="52"/>
                            </w:rPr>
                            <w:t>LYTHAM</w:t>
                          </w:r>
                          <w:r>
                            <w:rPr>
                              <w:rFonts w:ascii="Arial Rounded MT Bold" w:hAnsi="Arial Rounded MT Bold" w:cs="Tahoma"/>
                              <w:sz w:val="52"/>
                              <w:szCs w:val="52"/>
                            </w:rPr>
                            <w:br/>
                            <w:t xml:space="preserve">CHURCH of </w:t>
                          </w:r>
                          <w:r w:rsidR="009654EA" w:rsidRPr="005A6679">
                            <w:rPr>
                              <w:rFonts w:ascii="Arial Rounded MT Bold" w:hAnsi="Arial Rounded MT Bold" w:cs="Tahoma"/>
                              <w:sz w:val="52"/>
                              <w:szCs w:val="52"/>
                            </w:rPr>
                            <w:t>ENGLAND</w:t>
                          </w:r>
                        </w:p>
                        <w:p w14:paraId="2E2DC2D3" w14:textId="77777777" w:rsidR="009654EA" w:rsidRPr="005A6679" w:rsidRDefault="009654EA" w:rsidP="0005143C">
                          <w:pPr>
                            <w:jc w:val="center"/>
                            <w:rPr>
                              <w:rFonts w:ascii="Arial" w:hAnsi="Arial"/>
                              <w:sz w:val="52"/>
                              <w:szCs w:val="52"/>
                            </w:rPr>
                          </w:pPr>
                          <w:r w:rsidRPr="005A6679">
                            <w:rPr>
                              <w:rFonts w:ascii="Arial Rounded MT Bold" w:hAnsi="Arial Rounded MT Bold" w:cs="Tahoma"/>
                              <w:sz w:val="52"/>
                              <w:szCs w:val="52"/>
                            </w:rPr>
                            <w:t>PRIMARY SCHOOL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E16796" id="_x0000_t202" coordsize="21600,21600" o:spt="202" path="m,l,21600r21600,l21600,xe">
              <v:stroke joinstyle="miter"/>
              <v:path gradientshapeok="t" o:connecttype="rect"/>
            </v:shapetype>
            <v:shape id="Text Box 54" o:spid="_x0000_s1026" type="#_x0000_t202" style="position:absolute;margin-left:153.45pt;margin-top:-16.85pt;width:343pt;height:11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" strokecolor="white">
              <v:textbox>
                <w:txbxContent>
                  <w:p w14:paraId="2E7DE102" w14:textId="77777777" w:rsidR="009654EA" w:rsidRPr="005A6679" w:rsidRDefault="00900348" w:rsidP="0005143C">
                    <w:pPr>
                      <w:jc w:val="center"/>
                      <w:rPr>
                        <w:rFonts w:ascii="Arial Rounded MT Bold" w:hAnsi="Arial Rounded MT Bold" w:cs="Tahoma"/>
                        <w:sz w:val="52"/>
                        <w:szCs w:val="52"/>
                      </w:rPr>
                    </w:pPr>
                    <w:r>
                      <w:rPr>
                        <w:rFonts w:ascii="Arial Rounded MT Bold" w:hAnsi="Arial Rounded MT Bold" w:cs="Tahoma"/>
                        <w:sz w:val="52"/>
                        <w:szCs w:val="52"/>
                      </w:rPr>
                      <w:t>LYTHAM</w:t>
                    </w:r>
                    <w:r>
                      <w:rPr>
                        <w:rFonts w:ascii="Arial Rounded MT Bold" w:hAnsi="Arial Rounded MT Bold" w:cs="Tahoma"/>
                        <w:sz w:val="52"/>
                        <w:szCs w:val="52"/>
                      </w:rPr>
                      <w:br/>
                      <w:t xml:space="preserve">CHURCH of </w:t>
                    </w:r>
                    <w:r w:rsidR="009654EA" w:rsidRPr="005A6679">
                      <w:rPr>
                        <w:rFonts w:ascii="Arial Rounded MT Bold" w:hAnsi="Arial Rounded MT Bold" w:cs="Tahoma"/>
                        <w:sz w:val="52"/>
                        <w:szCs w:val="52"/>
                      </w:rPr>
                      <w:t>ENGLAND</w:t>
                    </w:r>
                  </w:p>
                  <w:p w14:paraId="2E2DC2D3" w14:textId="77777777" w:rsidR="009654EA" w:rsidRPr="005A6679" w:rsidRDefault="009654EA" w:rsidP="0005143C">
                    <w:pPr>
                      <w:jc w:val="center"/>
                      <w:rPr>
                        <w:rFonts w:ascii="Arial" w:hAnsi="Arial"/>
                        <w:sz w:val="52"/>
                        <w:szCs w:val="52"/>
                      </w:rPr>
                    </w:pPr>
                    <w:r w:rsidRPr="005A6679">
                      <w:rPr>
                        <w:rFonts w:ascii="Arial Rounded MT Bold" w:hAnsi="Arial Rounded MT Bold" w:cs="Tahoma"/>
                        <w:sz w:val="52"/>
                        <w:szCs w:val="52"/>
                      </w:rPr>
                      <w:t>PRIMARY SCHOOL</w:t>
                    </w:r>
                  </w:p>
                </w:txbxContent>
              </v:textbox>
            </v:shape>
          </w:pict>
        </mc:Fallback>
      </mc:AlternateContent>
    </w:r>
  </w:p>
  <w:p w14:paraId="27C8B578" w14:textId="77777777" w:rsidR="009654EA" w:rsidRDefault="009654EA" w:rsidP="0005143C"/>
  <w:p w14:paraId="59E68174" w14:textId="77777777" w:rsidR="009654EA" w:rsidRDefault="009654EA" w:rsidP="0005143C"/>
  <w:p w14:paraId="7B011634" w14:textId="77777777" w:rsidR="009654EA" w:rsidRDefault="009654EA" w:rsidP="0005143C"/>
  <w:p w14:paraId="73BDCBA3" w14:textId="77777777" w:rsidR="009654EA" w:rsidRDefault="009654EA" w:rsidP="0005143C"/>
  <w:p w14:paraId="533A2B11" w14:textId="77777777" w:rsidR="009654EA" w:rsidRPr="00F4479F" w:rsidRDefault="009654EA" w:rsidP="0005143C">
    <w:pPr>
      <w:rPr>
        <w:color w:val="FFFF00"/>
      </w:rPr>
    </w:pPr>
    <w:r>
      <w:rPr>
        <w:color w:val="FFFF00"/>
      </w:rPr>
      <w:t xml:space="preserve">    </w:t>
    </w:r>
    <w:r w:rsidRPr="00F4479F">
      <w:rPr>
        <w:color w:val="FFFF00"/>
      </w:rPr>
      <w:t>______________________________________</w:t>
    </w:r>
    <w:r>
      <w:rPr>
        <w:color w:val="FFFF00"/>
      </w:rPr>
      <w:t>_________________________</w:t>
    </w:r>
    <w:r w:rsidRPr="00F4479F">
      <w:rPr>
        <w:color w:val="FFFF00"/>
      </w:rPr>
      <w:t>_</w:t>
    </w:r>
    <w:r>
      <w:rPr>
        <w:color w:val="FFFF00"/>
      </w:rPr>
      <w:t>_</w:t>
    </w:r>
    <w:r w:rsidRPr="00F4479F">
      <w:rPr>
        <w:color w:val="FFFF00"/>
      </w:rPr>
      <w:t>___</w:t>
    </w:r>
  </w:p>
  <w:p w14:paraId="799318F1" w14:textId="77777777" w:rsidR="009654EA" w:rsidRPr="00F4479F" w:rsidRDefault="009654EA" w:rsidP="0005143C">
    <w:pPr>
      <w:rPr>
        <w:color w:val="FFFF00"/>
        <w:sz w:val="4"/>
        <w:szCs w:val="4"/>
      </w:rPr>
    </w:pPr>
    <w:r w:rsidRPr="00F4479F">
      <w:rPr>
        <w:color w:val="FFFF00"/>
        <w:sz w:val="24"/>
        <w:szCs w:val="24"/>
      </w:rPr>
      <w:t xml:space="preserve">                                               </w:t>
    </w:r>
  </w:p>
  <w:p w14:paraId="1B30D9BA" w14:textId="77777777" w:rsidR="009654EA" w:rsidRPr="00F4479F" w:rsidRDefault="009654EA" w:rsidP="0005143C">
    <w:pPr>
      <w:jc w:val="right"/>
      <w:rPr>
        <w:color w:val="FFFF00"/>
        <w:sz w:val="4"/>
        <w:szCs w:val="4"/>
      </w:rPr>
    </w:pPr>
  </w:p>
  <w:p w14:paraId="3C1D77EE" w14:textId="77777777" w:rsidR="009654EA" w:rsidRDefault="009654EA" w:rsidP="0005143C">
    <w:pPr>
      <w:jc w:val="right"/>
      <w:rPr>
        <w:sz w:val="4"/>
        <w:szCs w:val="4"/>
      </w:rPr>
    </w:pPr>
  </w:p>
  <w:p w14:paraId="518ECA9D" w14:textId="77777777" w:rsidR="009654EA" w:rsidRPr="00F4479F" w:rsidRDefault="009654EA" w:rsidP="0005143C">
    <w:pPr>
      <w:rPr>
        <w:rFonts w:ascii="Arial" w:hAnsi="Arial"/>
        <w:color w:val="003300"/>
        <w:sz w:val="20"/>
        <w:szCs w:val="20"/>
      </w:rPr>
    </w:pPr>
    <w:r w:rsidRPr="00F4479F">
      <w:rPr>
        <w:rFonts w:ascii="Arial" w:hAnsi="Arial"/>
        <w:color w:val="003300"/>
        <w:sz w:val="20"/>
        <w:szCs w:val="20"/>
      </w:rPr>
      <w:t xml:space="preserve">                                     </w:t>
    </w:r>
    <w:r>
      <w:rPr>
        <w:rFonts w:ascii="Arial" w:hAnsi="Arial"/>
        <w:color w:val="003300"/>
        <w:sz w:val="20"/>
        <w:szCs w:val="20"/>
      </w:rPr>
      <w:t xml:space="preserve">                  </w:t>
    </w:r>
    <w:r w:rsidRPr="00F4479F">
      <w:rPr>
        <w:rFonts w:ascii="Arial" w:hAnsi="Arial"/>
        <w:color w:val="003300"/>
        <w:sz w:val="20"/>
        <w:szCs w:val="20"/>
      </w:rPr>
      <w:t>Park View Road, LYTHAM, Lancashire, FY8 4HA.  Telephone: (01253) 736900</w:t>
    </w:r>
  </w:p>
  <w:p w14:paraId="146B5341" w14:textId="1F59A2AC" w:rsidR="00E25CC0" w:rsidRPr="004611F4" w:rsidRDefault="009654EA" w:rsidP="00AE11CD">
    <w:pPr>
      <w:rPr>
        <w:rFonts w:ascii="Arial" w:hAnsi="Arial"/>
        <w:color w:val="003300"/>
        <w:sz w:val="20"/>
        <w:szCs w:val="20"/>
      </w:rPr>
    </w:pPr>
    <w:r w:rsidRPr="00554971">
      <w:rPr>
        <w:color w:val="003300"/>
        <w:sz w:val="20"/>
        <w:szCs w:val="20"/>
      </w:rPr>
      <w:t>_</w:t>
    </w:r>
    <w:r w:rsidRPr="00F4479F">
      <w:rPr>
        <w:color w:val="003300"/>
        <w:sz w:val="20"/>
        <w:szCs w:val="20"/>
      </w:rPr>
      <w:t>______________________________________________________________________________</w:t>
    </w:r>
    <w:r>
      <w:rPr>
        <w:color w:val="003300"/>
        <w:sz w:val="20"/>
        <w:szCs w:val="20"/>
      </w:rPr>
      <w:t>______________________</w:t>
    </w:r>
    <w:r w:rsidRPr="00F4479F">
      <w:rPr>
        <w:color w:val="003300"/>
        <w:sz w:val="20"/>
        <w:szCs w:val="20"/>
      </w:rPr>
      <w:t xml:space="preserve"> </w:t>
    </w:r>
    <w:r w:rsidRPr="00F4479F">
      <w:rPr>
        <w:rFonts w:ascii="Arial" w:hAnsi="Arial"/>
        <w:color w:val="003300"/>
        <w:sz w:val="20"/>
        <w:szCs w:val="20"/>
      </w:rPr>
      <w:t xml:space="preserve">                                </w:t>
    </w:r>
    <w:r w:rsidRPr="00F4479F">
      <w:rPr>
        <w:rFonts w:ascii="Arial" w:hAnsi="Arial"/>
        <w:color w:val="003300"/>
        <w:sz w:val="20"/>
        <w:szCs w:val="20"/>
      </w:rPr>
      <w:tab/>
    </w:r>
    <w:r w:rsidRPr="00F4479F">
      <w:rPr>
        <w:rFonts w:ascii="Arial" w:hAnsi="Arial"/>
        <w:color w:val="003300"/>
        <w:sz w:val="20"/>
        <w:szCs w:val="20"/>
      </w:rPr>
      <w:tab/>
    </w:r>
    <w:r w:rsidRPr="00F4479F">
      <w:rPr>
        <w:rFonts w:ascii="Arial" w:hAnsi="Arial"/>
        <w:color w:val="003300"/>
        <w:sz w:val="20"/>
        <w:szCs w:val="20"/>
      </w:rPr>
      <w:tab/>
    </w:r>
    <w:r w:rsidRPr="00F4479F">
      <w:rPr>
        <w:rFonts w:ascii="Arial" w:hAnsi="Arial"/>
        <w:color w:val="003300"/>
        <w:sz w:val="20"/>
        <w:szCs w:val="20"/>
      </w:rPr>
      <w:tab/>
      <w:t xml:space="preserve">            </w:t>
    </w:r>
    <w:r w:rsidR="00E25CC0">
      <w:rPr>
        <w:rFonts w:ascii="Arial" w:hAnsi="Arial"/>
        <w:color w:val="003300"/>
        <w:sz w:val="20"/>
        <w:szCs w:val="20"/>
      </w:rPr>
      <w:tab/>
    </w:r>
    <w:r w:rsidR="00E25CC0">
      <w:rPr>
        <w:rFonts w:ascii="Arial" w:hAnsi="Arial"/>
        <w:color w:val="003300"/>
        <w:sz w:val="20"/>
        <w:szCs w:val="20"/>
      </w:rPr>
      <w:tab/>
    </w:r>
    <w:r w:rsidR="00E25CC0">
      <w:rPr>
        <w:rFonts w:ascii="Arial" w:hAnsi="Arial"/>
        <w:color w:val="003300"/>
        <w:sz w:val="20"/>
        <w:szCs w:val="20"/>
      </w:rPr>
      <w:tab/>
    </w:r>
    <w:r w:rsidR="00E25CC0">
      <w:rPr>
        <w:rFonts w:ascii="Arial" w:hAnsi="Arial"/>
        <w:color w:val="003300"/>
        <w:sz w:val="20"/>
        <w:szCs w:val="20"/>
      </w:rPr>
      <w:tab/>
    </w:r>
    <w:r w:rsidR="00E25CC0">
      <w:rPr>
        <w:rFonts w:ascii="Arial" w:hAnsi="Arial"/>
        <w:color w:val="003300"/>
        <w:sz w:val="20"/>
        <w:szCs w:val="20"/>
      </w:rPr>
      <w:tab/>
    </w:r>
    <w:r w:rsidR="00E25CC0">
      <w:rPr>
        <w:rFonts w:ascii="Arial" w:hAnsi="Arial"/>
        <w:color w:val="003300"/>
        <w:sz w:val="20"/>
        <w:szCs w:val="20"/>
      </w:rPr>
      <w:tab/>
    </w:r>
    <w:r w:rsidR="00AE11CD">
      <w:rPr>
        <w:rFonts w:ascii="Arial" w:hAnsi="Arial"/>
        <w:color w:val="003300"/>
        <w:sz w:val="20"/>
        <w:szCs w:val="20"/>
      </w:rPr>
      <w:t xml:space="preserve">      </w:t>
    </w:r>
    <w:proofErr w:type="spellStart"/>
    <w:r w:rsidR="00E25CC0" w:rsidRPr="00561730">
      <w:rPr>
        <w:rFonts w:ascii="Arial" w:hAnsi="Arial"/>
        <w:i/>
        <w:sz w:val="20"/>
        <w:szCs w:val="20"/>
      </w:rPr>
      <w:t>Headteacher</w:t>
    </w:r>
    <w:proofErr w:type="spellEnd"/>
    <w:r w:rsidR="00E25CC0" w:rsidRPr="00561730">
      <w:rPr>
        <w:rFonts w:ascii="Arial" w:hAnsi="Arial"/>
        <w:i/>
        <w:sz w:val="20"/>
        <w:szCs w:val="20"/>
      </w:rPr>
      <w:t xml:space="preserve">: </w:t>
    </w:r>
    <w:r w:rsidR="00E25CC0">
      <w:rPr>
        <w:rFonts w:ascii="Arial" w:hAnsi="Arial"/>
        <w:i/>
        <w:sz w:val="20"/>
        <w:szCs w:val="20"/>
      </w:rPr>
      <w:t>M</w:t>
    </w:r>
    <w:r w:rsidR="003B7C02">
      <w:rPr>
        <w:rFonts w:ascii="Arial" w:hAnsi="Arial"/>
        <w:i/>
        <w:sz w:val="20"/>
        <w:szCs w:val="20"/>
      </w:rPr>
      <w:t>iss H. Davies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4DA3A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3662E"/>
    <w:multiLevelType w:val="hybridMultilevel"/>
    <w:tmpl w:val="80581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C64E1"/>
    <w:multiLevelType w:val="multilevel"/>
    <w:tmpl w:val="ABA0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7B51E6"/>
    <w:multiLevelType w:val="hybridMultilevel"/>
    <w:tmpl w:val="6BF869A4"/>
    <w:lvl w:ilvl="0" w:tplc="D7906B30">
      <w:numFmt w:val="bullet"/>
      <w:lvlText w:val="•"/>
      <w:lvlJc w:val="left"/>
      <w:pPr>
        <w:ind w:left="360" w:firstLine="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F306E"/>
    <w:multiLevelType w:val="hybridMultilevel"/>
    <w:tmpl w:val="57721F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71A86"/>
    <w:multiLevelType w:val="hybridMultilevel"/>
    <w:tmpl w:val="6D5617E2"/>
    <w:lvl w:ilvl="0" w:tplc="2EE8E2FC">
      <w:numFmt w:val="bullet"/>
      <w:lvlText w:val="•"/>
      <w:lvlJc w:val="left"/>
      <w:pPr>
        <w:ind w:left="360" w:firstLine="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44D60"/>
    <w:multiLevelType w:val="hybridMultilevel"/>
    <w:tmpl w:val="222EA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103E07"/>
    <w:multiLevelType w:val="hybridMultilevel"/>
    <w:tmpl w:val="812E1F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10"/>
    <w:rsid w:val="000065C6"/>
    <w:rsid w:val="000149D2"/>
    <w:rsid w:val="0004557D"/>
    <w:rsid w:val="0005143C"/>
    <w:rsid w:val="000733AD"/>
    <w:rsid w:val="000C0CEC"/>
    <w:rsid w:val="000F7E70"/>
    <w:rsid w:val="00106780"/>
    <w:rsid w:val="00116E94"/>
    <w:rsid w:val="001212A0"/>
    <w:rsid w:val="00126A39"/>
    <w:rsid w:val="00165086"/>
    <w:rsid w:val="001654C4"/>
    <w:rsid w:val="00166224"/>
    <w:rsid w:val="001943E6"/>
    <w:rsid w:val="00194E6B"/>
    <w:rsid w:val="001B4978"/>
    <w:rsid w:val="001E13D9"/>
    <w:rsid w:val="00200D8E"/>
    <w:rsid w:val="002052B5"/>
    <w:rsid w:val="00220138"/>
    <w:rsid w:val="0022019A"/>
    <w:rsid w:val="00242738"/>
    <w:rsid w:val="00255E24"/>
    <w:rsid w:val="0028156C"/>
    <w:rsid w:val="00287EC4"/>
    <w:rsid w:val="00294785"/>
    <w:rsid w:val="002A1F13"/>
    <w:rsid w:val="002B551B"/>
    <w:rsid w:val="002B64B3"/>
    <w:rsid w:val="002C422B"/>
    <w:rsid w:val="002C61AE"/>
    <w:rsid w:val="002E6FF2"/>
    <w:rsid w:val="002E7F4E"/>
    <w:rsid w:val="002F33EB"/>
    <w:rsid w:val="002F642B"/>
    <w:rsid w:val="003049A3"/>
    <w:rsid w:val="00327D5A"/>
    <w:rsid w:val="00332D8C"/>
    <w:rsid w:val="00345A47"/>
    <w:rsid w:val="00355D17"/>
    <w:rsid w:val="00361ACF"/>
    <w:rsid w:val="00381AA3"/>
    <w:rsid w:val="00382FAC"/>
    <w:rsid w:val="003A3863"/>
    <w:rsid w:val="003B7C02"/>
    <w:rsid w:val="003D0812"/>
    <w:rsid w:val="003E3E1D"/>
    <w:rsid w:val="003E6125"/>
    <w:rsid w:val="00400429"/>
    <w:rsid w:val="0044212F"/>
    <w:rsid w:val="004611F4"/>
    <w:rsid w:val="00463432"/>
    <w:rsid w:val="00476CE8"/>
    <w:rsid w:val="004A3E36"/>
    <w:rsid w:val="004A5A6D"/>
    <w:rsid w:val="004B42E2"/>
    <w:rsid w:val="004D5DA8"/>
    <w:rsid w:val="004D7861"/>
    <w:rsid w:val="004E355A"/>
    <w:rsid w:val="005009FC"/>
    <w:rsid w:val="00503B18"/>
    <w:rsid w:val="00505AAD"/>
    <w:rsid w:val="00547A75"/>
    <w:rsid w:val="00554971"/>
    <w:rsid w:val="00555310"/>
    <w:rsid w:val="00561730"/>
    <w:rsid w:val="00572FB0"/>
    <w:rsid w:val="00580E15"/>
    <w:rsid w:val="00581934"/>
    <w:rsid w:val="00584566"/>
    <w:rsid w:val="0058653D"/>
    <w:rsid w:val="00593A7E"/>
    <w:rsid w:val="005A6679"/>
    <w:rsid w:val="005D0981"/>
    <w:rsid w:val="005E4BE9"/>
    <w:rsid w:val="005F7703"/>
    <w:rsid w:val="0061190F"/>
    <w:rsid w:val="00623A63"/>
    <w:rsid w:val="00632E2A"/>
    <w:rsid w:val="006858FD"/>
    <w:rsid w:val="006871BA"/>
    <w:rsid w:val="0069573D"/>
    <w:rsid w:val="006A0DA7"/>
    <w:rsid w:val="006B76AF"/>
    <w:rsid w:val="006C38BB"/>
    <w:rsid w:val="006E5085"/>
    <w:rsid w:val="006F451F"/>
    <w:rsid w:val="006F7A78"/>
    <w:rsid w:val="007035E1"/>
    <w:rsid w:val="007372AD"/>
    <w:rsid w:val="007440D5"/>
    <w:rsid w:val="00746CE7"/>
    <w:rsid w:val="00751D6B"/>
    <w:rsid w:val="00752717"/>
    <w:rsid w:val="007813D8"/>
    <w:rsid w:val="007A1A53"/>
    <w:rsid w:val="007D1AEC"/>
    <w:rsid w:val="007D513A"/>
    <w:rsid w:val="007E762E"/>
    <w:rsid w:val="00802FE0"/>
    <w:rsid w:val="008334A3"/>
    <w:rsid w:val="00837FF6"/>
    <w:rsid w:val="008833D7"/>
    <w:rsid w:val="008A6D13"/>
    <w:rsid w:val="008B75B2"/>
    <w:rsid w:val="008C169B"/>
    <w:rsid w:val="008D4EFA"/>
    <w:rsid w:val="008F4F8F"/>
    <w:rsid w:val="00900348"/>
    <w:rsid w:val="00914D76"/>
    <w:rsid w:val="00915EEF"/>
    <w:rsid w:val="00923CBD"/>
    <w:rsid w:val="00934565"/>
    <w:rsid w:val="009654EA"/>
    <w:rsid w:val="00993947"/>
    <w:rsid w:val="009E79AD"/>
    <w:rsid w:val="009F07B9"/>
    <w:rsid w:val="00A14775"/>
    <w:rsid w:val="00A20DB6"/>
    <w:rsid w:val="00A22938"/>
    <w:rsid w:val="00A44693"/>
    <w:rsid w:val="00A46EED"/>
    <w:rsid w:val="00A622E3"/>
    <w:rsid w:val="00A757E7"/>
    <w:rsid w:val="00A75E71"/>
    <w:rsid w:val="00A86477"/>
    <w:rsid w:val="00AC0D52"/>
    <w:rsid w:val="00AC3187"/>
    <w:rsid w:val="00AE11CD"/>
    <w:rsid w:val="00B12A6C"/>
    <w:rsid w:val="00B31191"/>
    <w:rsid w:val="00B32EEA"/>
    <w:rsid w:val="00B529D1"/>
    <w:rsid w:val="00B7717B"/>
    <w:rsid w:val="00B96C46"/>
    <w:rsid w:val="00BA6092"/>
    <w:rsid w:val="00BB4573"/>
    <w:rsid w:val="00BC4B13"/>
    <w:rsid w:val="00BF5C48"/>
    <w:rsid w:val="00C0620A"/>
    <w:rsid w:val="00C062F2"/>
    <w:rsid w:val="00C068C9"/>
    <w:rsid w:val="00C167BB"/>
    <w:rsid w:val="00C2384D"/>
    <w:rsid w:val="00C3000D"/>
    <w:rsid w:val="00C34A7E"/>
    <w:rsid w:val="00C40875"/>
    <w:rsid w:val="00C5287F"/>
    <w:rsid w:val="00C538F5"/>
    <w:rsid w:val="00C91E07"/>
    <w:rsid w:val="00C953BB"/>
    <w:rsid w:val="00CB13FB"/>
    <w:rsid w:val="00CB28BE"/>
    <w:rsid w:val="00CB3895"/>
    <w:rsid w:val="00CB397C"/>
    <w:rsid w:val="00CC6921"/>
    <w:rsid w:val="00CE34CA"/>
    <w:rsid w:val="00CE47EE"/>
    <w:rsid w:val="00D11A31"/>
    <w:rsid w:val="00D16160"/>
    <w:rsid w:val="00D31299"/>
    <w:rsid w:val="00D56A26"/>
    <w:rsid w:val="00DB1A79"/>
    <w:rsid w:val="00DB319C"/>
    <w:rsid w:val="00DD1DAE"/>
    <w:rsid w:val="00DF4ACF"/>
    <w:rsid w:val="00E25CC0"/>
    <w:rsid w:val="00E71684"/>
    <w:rsid w:val="00EA1D63"/>
    <w:rsid w:val="00EA5DEE"/>
    <w:rsid w:val="00EB419B"/>
    <w:rsid w:val="00EC1074"/>
    <w:rsid w:val="00F26705"/>
    <w:rsid w:val="00F30ACC"/>
    <w:rsid w:val="00F321AC"/>
    <w:rsid w:val="00F43473"/>
    <w:rsid w:val="00F4479F"/>
    <w:rsid w:val="00F53602"/>
    <w:rsid w:val="00F763E6"/>
    <w:rsid w:val="00FB0A70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35D17AF"/>
  <w15:docId w15:val="{79648079-D46F-483A-A9E1-D590D093D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Garamond" w:hAnsi="Garamond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0812"/>
    <w:rPr>
      <w:rFonts w:ascii="Tahoma" w:hAnsi="Tahoma" w:cs="Tahoma"/>
      <w:sz w:val="16"/>
      <w:szCs w:val="16"/>
    </w:rPr>
  </w:style>
  <w:style w:type="character" w:styleId="Hyperlink">
    <w:name w:val="Hyperlink"/>
    <w:rsid w:val="00923CBD"/>
    <w:rPr>
      <w:color w:val="0000FF"/>
      <w:u w:val="single"/>
    </w:rPr>
  </w:style>
  <w:style w:type="paragraph" w:styleId="Header">
    <w:name w:val="header"/>
    <w:basedOn w:val="Normal"/>
    <w:rsid w:val="004B42E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B42E2"/>
    <w:pPr>
      <w:tabs>
        <w:tab w:val="center" w:pos="4153"/>
        <w:tab w:val="right" w:pos="8306"/>
      </w:tabs>
    </w:pPr>
  </w:style>
  <w:style w:type="paragraph" w:styleId="EnvelopeAddress">
    <w:name w:val="envelope address"/>
    <w:basedOn w:val="Normal"/>
    <w:rsid w:val="0028156C"/>
    <w:pPr>
      <w:framePr w:w="7920" w:h="1980" w:hRule="exact" w:hSpace="180" w:wrap="auto" w:hAnchor="page" w:xAlign="center" w:yAlign="bottom"/>
      <w:ind w:left="2880"/>
    </w:pPr>
  </w:style>
  <w:style w:type="paragraph" w:styleId="ListParagraph">
    <w:name w:val="List Paragraph"/>
    <w:basedOn w:val="Normal"/>
    <w:uiPriority w:val="34"/>
    <w:qFormat/>
    <w:rsid w:val="005D0981"/>
    <w:pPr>
      <w:ind w:left="720"/>
      <w:contextualSpacing/>
    </w:pPr>
  </w:style>
  <w:style w:type="paragraph" w:styleId="Title">
    <w:name w:val="Title"/>
    <w:basedOn w:val="Normal"/>
    <w:link w:val="TitleChar"/>
    <w:qFormat/>
    <w:rsid w:val="00AE11CD"/>
    <w:pPr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TitleChar">
    <w:name w:val="Title Char"/>
    <w:basedOn w:val="DefaultParagraphFont"/>
    <w:link w:val="Title"/>
    <w:rsid w:val="00AE11CD"/>
    <w:rPr>
      <w:b/>
      <w:sz w:val="36"/>
    </w:rPr>
  </w:style>
  <w:style w:type="table" w:styleId="TableGrid">
    <w:name w:val="Table Grid"/>
    <w:basedOn w:val="TableNormal"/>
    <w:rsid w:val="00AE1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3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9459">
              <w:marLeft w:val="3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8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9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43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88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444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lytham.lancs.sch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http://www.northwestinbloom.co.uk/images/greenfadetop760lgreenlogo.jpg" TargetMode="External"/><Relationship Id="rId18" Type="http://schemas.openxmlformats.org/officeDocument/2006/relationships/image" Target="http://www.blackburn.anglican.org/dioperm/diocrest.jpg" TargetMode="External"/><Relationship Id="rId26" Type="http://schemas.openxmlformats.org/officeDocument/2006/relationships/image" Target="media/image16.png"/><Relationship Id="rId3" Type="http://schemas.openxmlformats.org/officeDocument/2006/relationships/image" Target="media/image3.png"/><Relationship Id="rId21" Type="http://schemas.openxmlformats.org/officeDocument/2006/relationships/image" Target="media/image13.jpeg"/><Relationship Id="rId7" Type="http://schemas.openxmlformats.org/officeDocument/2006/relationships/hyperlink" Target="http://www.eco-schools.org.uk/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2" Type="http://schemas.openxmlformats.org/officeDocument/2006/relationships/image" Target="http://www.blackburn.anglican.org/dioperm/diocrest.jpg" TargetMode="External"/><Relationship Id="rId16" Type="http://schemas.openxmlformats.org/officeDocument/2006/relationships/image" Target="cid:image002.jpg@01CBED38.5A7CC930" TargetMode="External"/><Relationship Id="rId20" Type="http://schemas.openxmlformats.org/officeDocument/2006/relationships/image" Target="file:///C:\Documents%20and%20Settings\office\Local%20Settings\Temporary%20Internet%20Files\Content.IE5\7YYZPKU4\IEP%2520logo.gif" TargetMode="External"/><Relationship Id="rId29" Type="http://schemas.openxmlformats.org/officeDocument/2006/relationships/image" Target="media/image18.png"/><Relationship Id="rId1" Type="http://schemas.openxmlformats.org/officeDocument/2006/relationships/image" Target="media/image2.jpeg"/><Relationship Id="rId6" Type="http://schemas.openxmlformats.org/officeDocument/2006/relationships/image" Target="http://www.lytham.lancs.sch.uk/images/library/thumb/Healthy-School-Logo.jpg" TargetMode="External"/><Relationship Id="rId11" Type="http://schemas.openxmlformats.org/officeDocument/2006/relationships/image" Target="media/image7.png"/><Relationship Id="rId24" Type="http://schemas.openxmlformats.org/officeDocument/2006/relationships/image" Target="http://www.eco-schools.org.uk/assets/images/logo.gif" TargetMode="External"/><Relationship Id="rId5" Type="http://schemas.openxmlformats.org/officeDocument/2006/relationships/image" Target="media/image4.jpeg"/><Relationship Id="rId15" Type="http://schemas.openxmlformats.org/officeDocument/2006/relationships/image" Target="media/image10.jpeg"/><Relationship Id="rId23" Type="http://schemas.openxmlformats.org/officeDocument/2006/relationships/image" Target="media/image14.png"/><Relationship Id="rId28" Type="http://schemas.openxmlformats.org/officeDocument/2006/relationships/image" Target="http://www.northwestinbloom.co.uk/images/greenfadetop760lgreenlogo.jpg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2.png"/><Relationship Id="rId31" Type="http://schemas.openxmlformats.org/officeDocument/2006/relationships/image" Target="cid:image002.jpg@01CBED38.5A7CC930" TargetMode="External"/><Relationship Id="rId4" Type="http://schemas.openxmlformats.org/officeDocument/2006/relationships/image" Target="file:///C:\Documents%20and%20Settings\office\Local%20Settings\Temporary%20Internet%20Files\Content.IE5\7YYZPKU4\IEP%2520logo.gif" TargetMode="External"/><Relationship Id="rId9" Type="http://schemas.openxmlformats.org/officeDocument/2006/relationships/image" Target="http://www.eco-schools.org.uk/assets/images/logo.gif" TargetMode="External"/><Relationship Id="rId14" Type="http://schemas.openxmlformats.org/officeDocument/2006/relationships/image" Target="media/image9.png"/><Relationship Id="rId22" Type="http://schemas.openxmlformats.org/officeDocument/2006/relationships/image" Target="http://www.lytham.lancs.sch.uk/images/library/thumb/Healthy-School-Logo.jpg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ffice\Application%20Data\Microsoft\Templates\2009%20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f18aa3-24f8-4d5e-84fb-0ff00f72bf1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4E9CD3A9AD8E4F9B2EEBF8FDE6F44C" ma:contentTypeVersion="13" ma:contentTypeDescription="Create a new document." ma:contentTypeScope="" ma:versionID="51e5ccb0f12f7e0707141df1425295cd">
  <xsd:schema xmlns:xsd="http://www.w3.org/2001/XMLSchema" xmlns:xs="http://www.w3.org/2001/XMLSchema" xmlns:p="http://schemas.microsoft.com/office/2006/metadata/properties" xmlns:ns3="4ef18aa3-24f8-4d5e-84fb-0ff00f72bf18" targetNamespace="http://schemas.microsoft.com/office/2006/metadata/properties" ma:root="true" ma:fieldsID="1781c5f93e7a1e4318b816db895702dc" ns3:_="">
    <xsd:import namespace="4ef18aa3-24f8-4d5e-84fb-0ff00f72bf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f18aa3-24f8-4d5e-84fb-0ff00f72bf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9AD-A3C8-4310-80A0-FD88D075C7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B4E93A-6596-4B84-9E32-C20D9F24B68F}">
  <ds:schemaRefs>
    <ds:schemaRef ds:uri="4ef18aa3-24f8-4d5e-84fb-0ff00f72bf1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F930528-445F-4B97-8989-40E399401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f18aa3-24f8-4d5e-84fb-0ff00f72bf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625C6B-77A0-4EC5-9465-A3A8423F1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2009 letterhead</Template>
  <TotalTime>0</TotalTime>
  <Pages>1</Pages>
  <Words>82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1288</CharactersWithSpaces>
  <SharedDoc>false</SharedDoc>
  <HLinks>
    <vt:vector size="54" baseType="variant">
      <vt:variant>
        <vt:i4>2621519</vt:i4>
      </vt:variant>
      <vt:variant>
        <vt:i4>0</vt:i4>
      </vt:variant>
      <vt:variant>
        <vt:i4>0</vt:i4>
      </vt:variant>
      <vt:variant>
        <vt:i4>5</vt:i4>
      </vt:variant>
      <vt:variant>
        <vt:lpwstr>mailto:Head@lytham-ce.lancsngfl.ac.uk</vt:lpwstr>
      </vt:variant>
      <vt:variant>
        <vt:lpwstr/>
      </vt:variant>
      <vt:variant>
        <vt:i4>7798833</vt:i4>
      </vt:variant>
      <vt:variant>
        <vt:i4>-1</vt:i4>
      </vt:variant>
      <vt:variant>
        <vt:i4>2085</vt:i4>
      </vt:variant>
      <vt:variant>
        <vt:i4>1</vt:i4>
      </vt:variant>
      <vt:variant>
        <vt:lpwstr>http://www.blackburn.anglican.org/dioperm/diocrest.jpg</vt:lpwstr>
      </vt:variant>
      <vt:variant>
        <vt:lpwstr/>
      </vt:variant>
      <vt:variant>
        <vt:i4>3801103</vt:i4>
      </vt:variant>
      <vt:variant>
        <vt:i4>-1</vt:i4>
      </vt:variant>
      <vt:variant>
        <vt:i4>2087</vt:i4>
      </vt:variant>
      <vt:variant>
        <vt:i4>1</vt:i4>
      </vt:variant>
      <vt:variant>
        <vt:lpwstr>C:\Documents and Settings\office\Local Settings\Temporary Internet Files\Content.IE5\7YYZPKU4\IEP%20logo.gif</vt:lpwstr>
      </vt:variant>
      <vt:variant>
        <vt:lpwstr/>
      </vt:variant>
      <vt:variant>
        <vt:i4>7274546</vt:i4>
      </vt:variant>
      <vt:variant>
        <vt:i4>-1</vt:i4>
      </vt:variant>
      <vt:variant>
        <vt:i4>2088</vt:i4>
      </vt:variant>
      <vt:variant>
        <vt:i4>1</vt:i4>
      </vt:variant>
      <vt:variant>
        <vt:lpwstr>http://www.youthsporttrust.org/images/cms/2008-images/logos/Kitemarks_active_150.jpg</vt:lpwstr>
      </vt:variant>
      <vt:variant>
        <vt:lpwstr/>
      </vt:variant>
      <vt:variant>
        <vt:i4>2162727</vt:i4>
      </vt:variant>
      <vt:variant>
        <vt:i4>-1</vt:i4>
      </vt:variant>
      <vt:variant>
        <vt:i4>2089</vt:i4>
      </vt:variant>
      <vt:variant>
        <vt:i4>1</vt:i4>
      </vt:variant>
      <vt:variant>
        <vt:lpwstr>http://www.lytham.lancs.sch.uk/images/library/thumb/Healthy-School-Logo.jpg</vt:lpwstr>
      </vt:variant>
      <vt:variant>
        <vt:lpwstr/>
      </vt:variant>
      <vt:variant>
        <vt:i4>7602279</vt:i4>
      </vt:variant>
      <vt:variant>
        <vt:i4>-1</vt:i4>
      </vt:variant>
      <vt:variant>
        <vt:i4>2091</vt:i4>
      </vt:variant>
      <vt:variant>
        <vt:i4>4</vt:i4>
      </vt:variant>
      <vt:variant>
        <vt:lpwstr>http://www.eco-schools.org.uk/</vt:lpwstr>
      </vt:variant>
      <vt:variant>
        <vt:lpwstr/>
      </vt:variant>
      <vt:variant>
        <vt:i4>5373979</vt:i4>
      </vt:variant>
      <vt:variant>
        <vt:i4>-1</vt:i4>
      </vt:variant>
      <vt:variant>
        <vt:i4>2091</vt:i4>
      </vt:variant>
      <vt:variant>
        <vt:i4>1</vt:i4>
      </vt:variant>
      <vt:variant>
        <vt:lpwstr>http://www.eco-schools.org.uk/assets/images/logo.gif</vt:lpwstr>
      </vt:variant>
      <vt:variant>
        <vt:lpwstr/>
      </vt:variant>
      <vt:variant>
        <vt:i4>2097195</vt:i4>
      </vt:variant>
      <vt:variant>
        <vt:i4>-1</vt:i4>
      </vt:variant>
      <vt:variant>
        <vt:i4>2096</vt:i4>
      </vt:variant>
      <vt:variant>
        <vt:i4>1</vt:i4>
      </vt:variant>
      <vt:variant>
        <vt:lpwstr>http://www.northwestinbloom.co.uk/images/greenfadetop760lgreenlogo.jpg</vt:lpwstr>
      </vt:variant>
      <vt:variant>
        <vt:lpwstr/>
      </vt:variant>
      <vt:variant>
        <vt:i4>7733273</vt:i4>
      </vt:variant>
      <vt:variant>
        <vt:i4>-1</vt:i4>
      </vt:variant>
      <vt:variant>
        <vt:i4>2103</vt:i4>
      </vt:variant>
      <vt:variant>
        <vt:i4>1</vt:i4>
      </vt:variant>
      <vt:variant>
        <vt:lpwstr>cid:image002.jpg@01CBED38.5A7CC930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Hannah Davies</cp:lastModifiedBy>
  <cp:revision>2</cp:revision>
  <cp:lastPrinted>2025-02-03T12:45:00Z</cp:lastPrinted>
  <dcterms:created xsi:type="dcterms:W3CDTF">2025-09-14T19:12:00Z</dcterms:created>
  <dcterms:modified xsi:type="dcterms:W3CDTF">2025-09-14T19:12:00Z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0x010100124E9CD3A9AD8E4F9B2EEBF8FDE6F44C</vt:lpwstr>
  </property>
</Properties>
</file>